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516"/>
        <w:gridCol w:w="3037"/>
        <w:gridCol w:w="5809"/>
      </w:tblGrid>
      <w:tr w:rsidR="00B500DC" w:rsidRPr="003138AA" w:rsidTr="00822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822FD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наличии и условиях предоставления обучающимся стипендий, мер социальной поддержки;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соответствии со ст. 36 Федерального закона "Об образовании в Российской Федерации" обучающимся в государственных и муниципальных образовательных организациях, реализующих образовательную программу дошкольного образования стипендия не предоставляется.</w:t>
            </w:r>
            <w:r w:rsidRPr="00822FD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1) не взимается родительская плата за присмотр и уход за детьми-инвалидами, детьми-сиротами и детьми, оставшимися без попечения родителей с родителей (законных представителей) (ч.3 ст. 65 Федерального закона "Об образовании в Российской Федерации" № 273-ФЗ от 29.12.2012 года;</w:t>
            </w:r>
            <w:r w:rsidRPr="00822FD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— в должностях учебно-вспомогательного и обслуживающего персонала по основному месту работы,</w:t>
            </w:r>
            <w:r w:rsidRPr="00822FD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2) родителям (законным представителям) выплачивается компенсация части родительской платы в размере не менее 20% среднего размера родительской платы за присмотр и уход на первого ребенка, не менее 50% — на второго ребенка, не менее 70% — на третьего ребенка и последующих детей (ч.5 ст.65 федерального закона № 273-ФЗ).</w:t>
            </w:r>
          </w:p>
        </w:tc>
      </w:tr>
      <w:tr w:rsidR="00B500DC" w:rsidRPr="003138AA" w:rsidTr="00822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трудоустройство выпускников;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Данный вид деятельности Организацией не осуществляется</w:t>
            </w:r>
          </w:p>
        </w:tc>
      </w:tr>
    </w:tbl>
    <w:p w:rsidR="00B500DC" w:rsidRPr="00822FDC" w:rsidRDefault="00B500DC" w:rsidP="00822FDC">
      <w:pPr>
        <w:shd w:val="clear" w:color="auto" w:fill="FFFFFF"/>
        <w:spacing w:after="240" w:line="282" w:lineRule="atLeast"/>
        <w:textAlignment w:val="baseline"/>
        <w:rPr>
          <w:rFonts w:ascii="Times New Roman" w:hAnsi="Times New Roman"/>
          <w:color w:val="000000"/>
          <w:sz w:val="19"/>
          <w:szCs w:val="19"/>
          <w:lang w:eastAsia="ru-RU"/>
        </w:rPr>
      </w:pPr>
      <w:r w:rsidRPr="00822FDC">
        <w:rPr>
          <w:rFonts w:ascii="Times New Roman" w:hAnsi="Times New Roman"/>
          <w:color w:val="000000"/>
          <w:sz w:val="19"/>
          <w:szCs w:val="19"/>
          <w:lang w:eastAsia="ru-RU"/>
        </w:rPr>
        <w:t> 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22FDC">
        <w:rPr>
          <w:rFonts w:ascii="Times New Roman" w:hAnsi="Times New Roman"/>
          <w:b/>
          <w:bCs/>
          <w:color w:val="000000"/>
          <w:sz w:val="19"/>
          <w:szCs w:val="19"/>
          <w:u w:val="single"/>
          <w:bdr w:val="none" w:sz="0" w:space="0" w:color="auto" w:frame="1"/>
          <w:lang w:eastAsia="ru-RU"/>
        </w:rPr>
        <w:t xml:space="preserve">                         </w:t>
      </w:r>
      <w:r w:rsidRPr="00822FDC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Меры материальной поддержки</w:t>
      </w:r>
      <w:r w:rsidRPr="00822FDC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 на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шем детском саду воспитываются 4 ребенка</w:t>
      </w: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 многодетных семей, родители которых оплачивают только 50% от суммы родительского взноса.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 В соответствии с Федеральным законом «Об образовании в Российской Федерации»   от 29.12.2012 № 273-ФЗ (п.5 ст.65 ) и постановления Кабинета Министров Республики Татарстан  № 9 от 18.01.2007 г.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  в целях материальной поддержки, воспитания детей, посещающих муниципальные образовательные учреждения, реализующие основную образовательную программу дошкольного образования, родителям (законным представителям) выплачивается компенсация родительской платы за содержание ребёнка в детском саду на первого ребёнка- 20%, на второго-50%, на третьего-70%.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Компенсация рассчитывается по формуле: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К=С * Р,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где К – размер компенсации, С – средний размер родительской платы за детский сад, Р — % компенсации, зависящий от количества детей в семье.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Однако, если  ребенок посещал детский сад неполный месяц, компенсация рассчитывается исходя из размера фактической оплаты внесенной в текущем месяце.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Чтобы оформить компенсацию части родительской платы за содержание ребенка в детском садике, необходимо предоставить следующие документы: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-  Копию паспорта РФ (наличие оригинала);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- Копии свидетельств о рождении на каждого ребенка (наличие оригиналов);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- Копию договора с ДОУ;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- Копия решения суда (для детей находящихся под опекой);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- Банковские реквизиты;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- Копия квитанции об оплате за содержание ребенка в соответствующем ДОУ;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 вопросу оформления компенсации необходимо обращаться в органы Социальной защиты.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Выплата компенсации из местного бюджета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Для жителей Республики Татарстан установлена дополнительная компенсация части родительской платы за содержание детей в дошкольных образовательных учреждениях. Эта компенсация назначается в том случае, если средний доход на одного члена семьи не превышает 20 000 рублей.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Расчет компенсации осуществляется по формуле: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ДК = Ф (100 — МДД) – К;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где, ДК – размер компенсации;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Ф – размер внесенной родительской платы;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 – размер компенсации части родительской платы в соответствии с  Постановлением КМ № 9 от 18.01.2007 г.;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МДД – максимально допустимая доля родительской платы за детский сад, размер которой определяется таблицей: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2384"/>
        <w:gridCol w:w="2302"/>
        <w:gridCol w:w="2302"/>
        <w:gridCol w:w="2374"/>
      </w:tblGrid>
      <w:tr w:rsidR="00B500DC" w:rsidRPr="003138AA" w:rsidTr="00822FDC">
        <w:tc>
          <w:tcPr>
            <w:tcW w:w="23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Размер среднемесячного дохода на одного члена семьи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 МДД (%)</w:t>
            </w:r>
          </w:p>
        </w:tc>
      </w:tr>
      <w:tr w:rsidR="00B500DC" w:rsidRPr="003138AA" w:rsidTr="00822FD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</w:tcPr>
          <w:p w:rsidR="00B500DC" w:rsidRPr="00822FDC" w:rsidRDefault="00B500DC" w:rsidP="00822FD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3 и последующего ребенка</w:t>
            </w:r>
          </w:p>
        </w:tc>
      </w:tr>
      <w:tr w:rsidR="00B500DC" w:rsidRPr="003138AA" w:rsidTr="00822FDC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 10 тыс. руб.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</w:tr>
      <w:tr w:rsidR="00B500DC" w:rsidRPr="003138AA" w:rsidTr="00822FDC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 10 до 15 тыс. руб.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36</w:t>
            </w:r>
          </w:p>
        </w:tc>
      </w:tr>
      <w:tr w:rsidR="00B500DC" w:rsidRPr="003138AA" w:rsidTr="00822FDC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 15 до 20 тыс. руб.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500DC" w:rsidRPr="00822FDC" w:rsidRDefault="00B500DC" w:rsidP="00822FDC">
            <w:pPr>
              <w:shd w:val="clear" w:color="auto" w:fill="FFFFFF"/>
              <w:spacing w:after="0" w:line="282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53</w:t>
            </w:r>
          </w:p>
        </w:tc>
      </w:tr>
    </w:tbl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Для оформления дополнительной компенсации в органы Социальной защиты необходимо предоставить такие документы: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Письменное заявление;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Копию паспорта РФ (наличие оригинала);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Копии свидетельств о рождении на каждого ребенка (наличие оригиналов);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Копию договора с ДОУ;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Копия решения суда (для детей находящихся под опекой);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Банковские реквизиты;</w:t>
      </w:r>
    </w:p>
    <w:p w:rsidR="00B500DC" w:rsidRPr="00822FDC" w:rsidRDefault="00B500DC" w:rsidP="00822FDC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Справку о доходах на каждого члена семьи;</w:t>
      </w:r>
    </w:p>
    <w:p w:rsidR="00B500DC" w:rsidRPr="00822FDC" w:rsidRDefault="00B500DC" w:rsidP="00822FDC">
      <w:pPr>
        <w:shd w:val="clear" w:color="auto" w:fill="FFFFFF"/>
        <w:rPr>
          <w:rFonts w:ascii="Times New Roman" w:hAnsi="Times New Roman"/>
          <w:sz w:val="28"/>
          <w:szCs w:val="28"/>
        </w:rPr>
      </w:pPr>
    </w:p>
    <w:sectPr w:rsidR="00B500DC" w:rsidRPr="00822FDC" w:rsidSect="006D51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FDC"/>
    <w:rsid w:val="003138AA"/>
    <w:rsid w:val="006D51EF"/>
    <w:rsid w:val="007B6AC5"/>
    <w:rsid w:val="00822FDC"/>
    <w:rsid w:val="009D1A50"/>
    <w:rsid w:val="00A337D3"/>
    <w:rsid w:val="00B5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22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21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649</Words>
  <Characters>3703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Садик</dc:creator>
  <cp:keywords/>
  <dc:description/>
  <cp:lastModifiedBy>Паша</cp:lastModifiedBy>
  <cp:revision>2</cp:revision>
  <dcterms:created xsi:type="dcterms:W3CDTF">2021-01-18T19:21:00Z</dcterms:created>
  <dcterms:modified xsi:type="dcterms:W3CDTF">2021-01-18T19:21:00Z</dcterms:modified>
</cp:coreProperties>
</file>